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B75" w:rsidRPr="007D2ED5" w:rsidRDefault="00CF3B75" w:rsidP="007D2ED5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7D2ED5">
        <w:rPr>
          <w:rFonts w:ascii="黑体" w:eastAsia="黑体" w:hAnsi="黑体" w:hint="eastAsia"/>
          <w:sz w:val="32"/>
          <w:szCs w:val="32"/>
        </w:rPr>
        <w:t>附件</w:t>
      </w:r>
      <w:r w:rsidRPr="007D2ED5">
        <w:rPr>
          <w:rFonts w:ascii="黑体" w:eastAsia="黑体" w:hAnsi="黑体"/>
          <w:sz w:val="32"/>
          <w:szCs w:val="32"/>
        </w:rPr>
        <w:t>1</w:t>
      </w:r>
    </w:p>
    <w:p w:rsidR="00CF3B75" w:rsidRDefault="00CF3B75" w:rsidP="00FC01C6">
      <w:pPr>
        <w:pStyle w:val="BodyTextIndent"/>
        <w:spacing w:line="560" w:lineRule="exact"/>
        <w:ind w:firstLineChars="0" w:firstLine="0"/>
        <w:jc w:val="center"/>
        <w:rPr>
          <w:rFonts w:ascii="华文中宋" w:eastAsia="华文中宋" w:hAnsi="华文中宋"/>
          <w:b/>
          <w:sz w:val="44"/>
          <w:szCs w:val="44"/>
        </w:rPr>
      </w:pPr>
    </w:p>
    <w:p w:rsidR="00CF3B75" w:rsidRPr="00CA79AA" w:rsidRDefault="00CF3B75" w:rsidP="00FC01C6">
      <w:pPr>
        <w:pStyle w:val="BodyTextIndent"/>
        <w:spacing w:line="560" w:lineRule="exact"/>
        <w:ind w:firstLineChars="0" w:firstLine="0"/>
        <w:jc w:val="center"/>
        <w:rPr>
          <w:rFonts w:ascii="华文中宋" w:eastAsia="华文中宋" w:hAnsi="华文中宋"/>
          <w:b/>
          <w:sz w:val="44"/>
          <w:szCs w:val="44"/>
        </w:rPr>
      </w:pPr>
      <w:r w:rsidRPr="00CA79AA">
        <w:rPr>
          <w:rFonts w:ascii="华文中宋" w:eastAsia="华文中宋" w:hAnsi="华文中宋" w:hint="eastAsia"/>
          <w:b/>
          <w:sz w:val="44"/>
          <w:szCs w:val="44"/>
        </w:rPr>
        <w:t>论文</w:t>
      </w:r>
      <w:r>
        <w:rPr>
          <w:rFonts w:ascii="华文中宋" w:eastAsia="华文中宋" w:hAnsi="华文中宋" w:hint="eastAsia"/>
          <w:b/>
          <w:sz w:val="44"/>
          <w:szCs w:val="44"/>
        </w:rPr>
        <w:t>格式</w:t>
      </w:r>
      <w:r w:rsidRPr="00CA79AA">
        <w:rPr>
          <w:rFonts w:ascii="华文中宋" w:eastAsia="华文中宋" w:hAnsi="华文中宋" w:hint="eastAsia"/>
          <w:b/>
          <w:sz w:val="44"/>
          <w:szCs w:val="44"/>
        </w:rPr>
        <w:t>要求</w:t>
      </w:r>
    </w:p>
    <w:p w:rsidR="00CF3B75" w:rsidRDefault="00CF3B75" w:rsidP="00FC01C6">
      <w:pPr>
        <w:pStyle w:val="BodyTextIndent"/>
        <w:spacing w:line="560" w:lineRule="exact"/>
        <w:ind w:firstLineChars="0" w:firstLine="0"/>
        <w:rPr>
          <w:szCs w:val="32"/>
        </w:rPr>
      </w:pPr>
    </w:p>
    <w:p w:rsidR="00CF3B75" w:rsidRPr="00FB6800" w:rsidRDefault="00CF3B75" w:rsidP="000435B2">
      <w:pPr>
        <w:pStyle w:val="BodyTextIndent"/>
        <w:spacing w:line="560" w:lineRule="exact"/>
        <w:ind w:firstLine="31680"/>
        <w:rPr>
          <w:rFonts w:ascii="仿宋_GB2312"/>
          <w:szCs w:val="32"/>
        </w:rPr>
      </w:pPr>
      <w:r w:rsidRPr="00FB6800">
        <w:rPr>
          <w:rFonts w:ascii="仿宋_GB2312"/>
          <w:szCs w:val="32"/>
        </w:rPr>
        <w:t>1</w:t>
      </w:r>
      <w:r w:rsidRPr="00FB6800">
        <w:rPr>
          <w:rFonts w:ascii="仿宋_GB2312" w:hint="eastAsia"/>
          <w:szCs w:val="32"/>
        </w:rPr>
        <w:t>．正文</w:t>
      </w:r>
      <w:r w:rsidRPr="00FB6800">
        <w:rPr>
          <w:rFonts w:ascii="仿宋_GB2312"/>
          <w:szCs w:val="32"/>
        </w:rPr>
        <w:t>3000</w:t>
      </w:r>
      <w:r w:rsidRPr="00FB6800">
        <w:rPr>
          <w:rFonts w:ascii="仿宋_GB2312" w:hint="eastAsia"/>
          <w:szCs w:val="32"/>
        </w:rPr>
        <w:t>字左右，每页</w:t>
      </w:r>
      <w:r w:rsidRPr="00FB6800">
        <w:rPr>
          <w:rFonts w:ascii="仿宋_GB2312"/>
          <w:szCs w:val="32"/>
        </w:rPr>
        <w:t>38</w:t>
      </w:r>
      <w:r w:rsidRPr="00FB6800">
        <w:rPr>
          <w:rFonts w:ascii="仿宋_GB2312" w:hint="eastAsia"/>
          <w:szCs w:val="32"/>
        </w:rPr>
        <w:t>行，每行</w:t>
      </w:r>
      <w:r w:rsidRPr="00FB6800">
        <w:rPr>
          <w:rFonts w:ascii="仿宋_GB2312"/>
          <w:szCs w:val="32"/>
        </w:rPr>
        <w:t>44</w:t>
      </w:r>
      <w:r w:rsidRPr="00FB6800">
        <w:rPr>
          <w:rFonts w:ascii="仿宋_GB2312" w:hint="eastAsia"/>
          <w:szCs w:val="32"/>
        </w:rPr>
        <w:t>字；页边距：上边距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.6"/>
          <w:attr w:name="UnitName" w:val="cm"/>
        </w:smartTagPr>
        <w:r w:rsidRPr="00FB6800">
          <w:rPr>
            <w:rFonts w:ascii="仿宋_GB2312"/>
            <w:szCs w:val="32"/>
          </w:rPr>
          <w:t>1.6cm</w:t>
        </w:r>
      </w:smartTag>
      <w:r w:rsidRPr="00FB6800">
        <w:rPr>
          <w:rFonts w:ascii="仿宋_GB2312" w:hint="eastAsia"/>
          <w:szCs w:val="32"/>
        </w:rPr>
        <w:t>，下边距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"/>
          <w:attr w:name="UnitName" w:val="cm"/>
        </w:smartTagPr>
        <w:r w:rsidRPr="00FB6800">
          <w:rPr>
            <w:rFonts w:ascii="仿宋_GB2312"/>
            <w:szCs w:val="32"/>
          </w:rPr>
          <w:t>1.0cm</w:t>
        </w:r>
      </w:smartTag>
      <w:r w:rsidRPr="00FB6800">
        <w:rPr>
          <w:rFonts w:ascii="仿宋_GB2312" w:hint="eastAsia"/>
          <w:szCs w:val="32"/>
        </w:rPr>
        <w:t>，左右边距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.3"/>
          <w:attr w:name="UnitName" w:val="cm"/>
        </w:smartTagPr>
        <w:smartTag w:uri="urn:schemas-microsoft-com:office:smarttags" w:element="chmetcnv">
          <w:smartTagPr>
            <w:attr w:name="TCSC" w:val="0"/>
            <w:attr w:name="NumberType" w:val="1"/>
            <w:attr w:name="Negative" w:val="False"/>
            <w:attr w:name="HasSpace" w:val="False"/>
            <w:attr w:name="SourceValue" w:val="2.3"/>
            <w:attr w:name="UnitName" w:val="cm"/>
          </w:smartTagPr>
          <w:r w:rsidRPr="00FB6800">
            <w:rPr>
              <w:rFonts w:ascii="仿宋_GB2312"/>
              <w:szCs w:val="32"/>
            </w:rPr>
            <w:t>2.3cm</w:t>
          </w:r>
        </w:smartTag>
        <w:r>
          <w:rPr>
            <w:rFonts w:ascii="仿宋_GB2312" w:hint="eastAsia"/>
            <w:szCs w:val="32"/>
          </w:rPr>
          <w:t>；</w:t>
        </w:r>
      </w:smartTag>
    </w:p>
    <w:p w:rsidR="00CF3B75" w:rsidRPr="00FB6800" w:rsidRDefault="00CF3B75" w:rsidP="000435B2">
      <w:pPr>
        <w:pStyle w:val="BodyTextIndent"/>
        <w:spacing w:line="560" w:lineRule="exact"/>
        <w:ind w:firstLine="31680"/>
        <w:rPr>
          <w:rFonts w:ascii="仿宋_GB2312"/>
          <w:szCs w:val="32"/>
        </w:rPr>
      </w:pPr>
      <w:r w:rsidRPr="00FB6800">
        <w:rPr>
          <w:rFonts w:ascii="仿宋_GB2312"/>
          <w:szCs w:val="32"/>
        </w:rPr>
        <w:t>2</w:t>
      </w:r>
      <w:r w:rsidRPr="00FB6800">
        <w:rPr>
          <w:rFonts w:ascii="仿宋_GB2312" w:hint="eastAsia"/>
          <w:szCs w:val="32"/>
        </w:rPr>
        <w:t>．论文题目居中，小</w:t>
      </w:r>
      <w:r w:rsidRPr="00FB6800">
        <w:rPr>
          <w:rFonts w:ascii="仿宋_GB2312"/>
          <w:szCs w:val="32"/>
        </w:rPr>
        <w:t>2</w:t>
      </w:r>
      <w:r w:rsidRPr="00FB6800">
        <w:rPr>
          <w:rFonts w:ascii="仿宋_GB2312" w:hint="eastAsia"/>
          <w:szCs w:val="32"/>
        </w:rPr>
        <w:t>号</w:t>
      </w:r>
      <w:r>
        <w:rPr>
          <w:rFonts w:ascii="仿宋_GB2312" w:hint="eastAsia"/>
          <w:szCs w:val="32"/>
        </w:rPr>
        <w:t>华文中宋</w:t>
      </w:r>
      <w:r w:rsidRPr="00FB6800">
        <w:rPr>
          <w:rFonts w:ascii="仿宋_GB2312" w:hint="eastAsia"/>
          <w:szCs w:val="32"/>
        </w:rPr>
        <w:t>，字数不超过</w:t>
      </w:r>
      <w:r w:rsidRPr="00FB6800">
        <w:rPr>
          <w:rFonts w:ascii="仿宋_GB2312"/>
          <w:szCs w:val="32"/>
        </w:rPr>
        <w:t>20</w:t>
      </w:r>
      <w:r w:rsidRPr="00FB6800">
        <w:rPr>
          <w:rFonts w:ascii="仿宋_GB2312" w:hint="eastAsia"/>
          <w:szCs w:val="32"/>
        </w:rPr>
        <w:t>字；作者姓名居中，</w:t>
      </w:r>
      <w:r w:rsidRPr="00FB6800">
        <w:rPr>
          <w:rFonts w:ascii="仿宋_GB2312"/>
          <w:szCs w:val="32"/>
        </w:rPr>
        <w:t>5</w:t>
      </w:r>
      <w:r w:rsidRPr="00FB6800">
        <w:rPr>
          <w:rFonts w:ascii="仿宋_GB2312" w:hint="eastAsia"/>
          <w:szCs w:val="32"/>
        </w:rPr>
        <w:t>号楷体；作者单位居中，</w:t>
      </w:r>
      <w:r w:rsidRPr="00FB6800">
        <w:rPr>
          <w:rFonts w:ascii="仿宋_GB2312"/>
          <w:szCs w:val="32"/>
        </w:rPr>
        <w:t>5</w:t>
      </w:r>
      <w:r w:rsidRPr="00FB6800">
        <w:rPr>
          <w:rFonts w:ascii="仿宋_GB2312" w:hint="eastAsia"/>
          <w:szCs w:val="32"/>
        </w:rPr>
        <w:t>号楷体；正文</w:t>
      </w:r>
      <w:r w:rsidRPr="00FB6800">
        <w:rPr>
          <w:rFonts w:ascii="仿宋_GB2312"/>
          <w:szCs w:val="32"/>
        </w:rPr>
        <w:t>5</w:t>
      </w:r>
      <w:r w:rsidRPr="00FB6800">
        <w:rPr>
          <w:rFonts w:ascii="仿宋_GB2312" w:hint="eastAsia"/>
          <w:szCs w:val="32"/>
        </w:rPr>
        <w:t>号宋体</w:t>
      </w:r>
      <w:r>
        <w:rPr>
          <w:rFonts w:ascii="仿宋_GB2312" w:hint="eastAsia"/>
          <w:szCs w:val="32"/>
        </w:rPr>
        <w:t>；</w:t>
      </w:r>
    </w:p>
    <w:p w:rsidR="00CF3B75" w:rsidRPr="00FB6800" w:rsidRDefault="00CF3B75" w:rsidP="000435B2">
      <w:pPr>
        <w:pStyle w:val="BodyTextIndent"/>
        <w:spacing w:line="560" w:lineRule="exact"/>
        <w:ind w:firstLine="31680"/>
        <w:rPr>
          <w:rFonts w:ascii="仿宋_GB2312"/>
          <w:szCs w:val="32"/>
        </w:rPr>
      </w:pPr>
      <w:r w:rsidRPr="00FB6800">
        <w:rPr>
          <w:rFonts w:ascii="仿宋_GB2312"/>
          <w:szCs w:val="32"/>
        </w:rPr>
        <w:t>3</w:t>
      </w:r>
      <w:r w:rsidRPr="00FB6800">
        <w:rPr>
          <w:rFonts w:ascii="仿宋_GB2312" w:hint="eastAsia"/>
          <w:szCs w:val="32"/>
        </w:rPr>
        <w:t>．论文用</w:t>
      </w:r>
      <w:r w:rsidRPr="00FB6800">
        <w:rPr>
          <w:rFonts w:ascii="仿宋_GB2312"/>
          <w:szCs w:val="32"/>
        </w:rPr>
        <w:t>Word</w:t>
      </w:r>
      <w:r w:rsidRPr="00FB6800">
        <w:rPr>
          <w:rFonts w:ascii="仿宋_GB2312" w:hint="eastAsia"/>
          <w:szCs w:val="32"/>
        </w:rPr>
        <w:t>编辑，</w:t>
      </w:r>
      <w:r w:rsidRPr="00FB6800">
        <w:rPr>
          <w:rFonts w:ascii="仿宋_GB2312"/>
          <w:szCs w:val="32"/>
        </w:rPr>
        <w:t>A4</w:t>
      </w:r>
      <w:r w:rsidRPr="00FB6800">
        <w:rPr>
          <w:rFonts w:ascii="仿宋_GB2312" w:hint="eastAsia"/>
          <w:szCs w:val="32"/>
        </w:rPr>
        <w:t>纸版面</w:t>
      </w:r>
      <w:r>
        <w:rPr>
          <w:rFonts w:ascii="仿宋_GB2312" w:hint="eastAsia"/>
          <w:szCs w:val="32"/>
        </w:rPr>
        <w:t>；</w:t>
      </w:r>
    </w:p>
    <w:p w:rsidR="00CF3B75" w:rsidRPr="00FB6800" w:rsidRDefault="00CF3B75" w:rsidP="000435B2">
      <w:pPr>
        <w:pStyle w:val="BodyTextIndent"/>
        <w:spacing w:line="560" w:lineRule="exact"/>
        <w:ind w:firstLine="31680"/>
        <w:rPr>
          <w:rFonts w:ascii="仿宋_GB2312"/>
          <w:szCs w:val="32"/>
        </w:rPr>
      </w:pPr>
      <w:r w:rsidRPr="00FB6800">
        <w:rPr>
          <w:rFonts w:ascii="仿宋_GB2312"/>
          <w:szCs w:val="32"/>
        </w:rPr>
        <w:t>4</w:t>
      </w:r>
      <w:r w:rsidRPr="00FB6800">
        <w:rPr>
          <w:rFonts w:ascii="仿宋_GB2312" w:hint="eastAsia"/>
          <w:szCs w:val="32"/>
        </w:rPr>
        <w:t>．样式：</w:t>
      </w:r>
      <w:r w:rsidRPr="00FB6800">
        <w:rPr>
          <w:rFonts w:ascii="仿宋_GB2312"/>
          <w:szCs w:val="32"/>
        </w:rPr>
        <w:t xml:space="preserve"> </w:t>
      </w:r>
    </w:p>
    <w:p w:rsidR="00CF3B75" w:rsidRPr="001F425E" w:rsidRDefault="00CF3B75" w:rsidP="00FC01C6">
      <w:pPr>
        <w:jc w:val="center"/>
        <w:rPr>
          <w:rFonts w:ascii="华文中宋" w:eastAsia="华文中宋" w:hAnsi="华文中宋"/>
          <w:sz w:val="36"/>
          <w:szCs w:val="36"/>
        </w:rPr>
      </w:pPr>
      <w:r w:rsidRPr="001F425E">
        <w:rPr>
          <w:rFonts w:ascii="华文中宋" w:eastAsia="华文中宋" w:hAnsi="华文中宋" w:hint="eastAsia"/>
          <w:sz w:val="36"/>
          <w:szCs w:val="36"/>
        </w:rPr>
        <w:t>论文题目</w:t>
      </w:r>
    </w:p>
    <w:p w:rsidR="00CF3B75" w:rsidRPr="0040363C" w:rsidRDefault="00CF3B75" w:rsidP="00FC01C6">
      <w:pPr>
        <w:jc w:val="center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姓名</w:t>
      </w:r>
    </w:p>
    <w:p w:rsidR="00CF3B75" w:rsidRDefault="00CF3B75" w:rsidP="00FC01C6">
      <w:pPr>
        <w:jc w:val="center"/>
        <w:rPr>
          <w:rFonts w:ascii="楷体" w:eastAsia="楷体" w:hAnsi="楷体"/>
          <w:szCs w:val="21"/>
        </w:rPr>
      </w:pPr>
      <w:r w:rsidRPr="0040363C">
        <w:rPr>
          <w:rFonts w:ascii="楷体" w:eastAsia="楷体" w:hAnsi="楷体" w:hint="eastAsia"/>
          <w:szCs w:val="21"/>
        </w:rPr>
        <w:t>（</w:t>
      </w:r>
      <w:r>
        <w:rPr>
          <w:rFonts w:ascii="楷体" w:eastAsia="楷体" w:hAnsi="楷体" w:hint="eastAsia"/>
          <w:szCs w:val="21"/>
        </w:rPr>
        <w:t>作者单位</w:t>
      </w:r>
      <w:r w:rsidRPr="0040363C">
        <w:rPr>
          <w:rFonts w:ascii="楷体" w:eastAsia="楷体" w:hAnsi="楷体" w:hint="eastAsia"/>
          <w:szCs w:val="21"/>
        </w:rPr>
        <w:t>）</w:t>
      </w:r>
    </w:p>
    <w:p w:rsidR="00CF3B75" w:rsidRPr="00BF6587" w:rsidRDefault="00CF3B75" w:rsidP="00FC01C6">
      <w:pPr>
        <w:jc w:val="center"/>
        <w:rPr>
          <w:rFonts w:ascii="楷体" w:eastAsia="楷体" w:hAnsi="楷体"/>
          <w:szCs w:val="21"/>
        </w:rPr>
      </w:pPr>
    </w:p>
    <w:p w:rsidR="00CF3B75" w:rsidRPr="00445A42" w:rsidRDefault="00CF3B75" w:rsidP="000435B2">
      <w:pPr>
        <w:ind w:firstLineChars="300" w:firstLine="31680"/>
        <w:rPr>
          <w:rFonts w:ascii="宋体"/>
          <w:szCs w:val="21"/>
        </w:rPr>
      </w:pPr>
      <w:r w:rsidRPr="00445A42">
        <w:rPr>
          <w:rFonts w:ascii="宋体" w:hAnsi="宋体" w:hint="eastAsia"/>
          <w:szCs w:val="21"/>
        </w:rPr>
        <w:t>正文</w:t>
      </w:r>
      <w:r>
        <w:rPr>
          <w:rFonts w:ascii="宋体" w:hAnsi="宋体" w:hint="eastAsia"/>
          <w:szCs w:val="21"/>
        </w:rPr>
        <w:t>……</w:t>
      </w:r>
    </w:p>
    <w:p w:rsidR="00CF3B75" w:rsidRPr="00563846" w:rsidRDefault="00CF3B75" w:rsidP="000435B2">
      <w:pPr>
        <w:ind w:left="31680" w:hangingChars="189" w:firstLine="31680"/>
        <w:jc w:val="left"/>
        <w:rPr>
          <w:rFonts w:ascii="宋体"/>
          <w:szCs w:val="21"/>
        </w:rPr>
      </w:pPr>
    </w:p>
    <w:p w:rsidR="00CF3B75" w:rsidRPr="00E17A6D" w:rsidRDefault="00CF3B75" w:rsidP="00FC01C6">
      <w:pPr>
        <w:pStyle w:val="BodyTextIndent"/>
        <w:spacing w:line="560" w:lineRule="exact"/>
        <w:ind w:firstLineChars="0" w:firstLine="0"/>
        <w:rPr>
          <w:szCs w:val="32"/>
        </w:rPr>
      </w:pPr>
    </w:p>
    <w:p w:rsidR="00CF3B75" w:rsidRPr="00CA79AA" w:rsidRDefault="00CF3B75" w:rsidP="009103C3">
      <w:pPr>
        <w:pStyle w:val="BodyTextIndent"/>
        <w:spacing w:line="660" w:lineRule="exact"/>
        <w:ind w:firstLineChars="0" w:firstLine="0"/>
      </w:pPr>
    </w:p>
    <w:p w:rsidR="00CF3B75" w:rsidRDefault="00CF3B75" w:rsidP="00B91BE0">
      <w:pPr>
        <w:widowControl/>
        <w:jc w:val="left"/>
      </w:pPr>
    </w:p>
    <w:sectPr w:rsidR="00CF3B75" w:rsidSect="00DC6793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B75" w:rsidRDefault="00CF3B75" w:rsidP="00192AB0">
      <w:r>
        <w:separator/>
      </w:r>
    </w:p>
  </w:endnote>
  <w:endnote w:type="continuationSeparator" w:id="0">
    <w:p w:rsidR="00CF3B75" w:rsidRDefault="00CF3B75" w:rsidP="00192A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B75" w:rsidRDefault="00CF3B75" w:rsidP="00192AB0">
      <w:r>
        <w:separator/>
      </w:r>
    </w:p>
  </w:footnote>
  <w:footnote w:type="continuationSeparator" w:id="0">
    <w:p w:rsidR="00CF3B75" w:rsidRDefault="00CF3B75" w:rsidP="00192A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448BA"/>
    <w:multiLevelType w:val="hybridMultilevel"/>
    <w:tmpl w:val="33E2D59C"/>
    <w:lvl w:ilvl="0" w:tplc="916C690A">
      <w:start w:val="5"/>
      <w:numFmt w:val="bullet"/>
      <w:lvlText w:val="□"/>
      <w:lvlJc w:val="left"/>
      <w:pPr>
        <w:ind w:left="920" w:hanging="360"/>
      </w:pPr>
      <w:rPr>
        <w:rFonts w:ascii="仿宋_GB2312" w:eastAsia="仿宋_GB2312" w:hAnsi="Times New Roman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01C6"/>
    <w:rsid w:val="00011536"/>
    <w:rsid w:val="00017ED2"/>
    <w:rsid w:val="000218F2"/>
    <w:rsid w:val="00040B91"/>
    <w:rsid w:val="000435B2"/>
    <w:rsid w:val="00070BC2"/>
    <w:rsid w:val="000B5366"/>
    <w:rsid w:val="000F3F18"/>
    <w:rsid w:val="000F5BA9"/>
    <w:rsid w:val="00114716"/>
    <w:rsid w:val="00192AB0"/>
    <w:rsid w:val="001B25C8"/>
    <w:rsid w:val="001E206E"/>
    <w:rsid w:val="001F425E"/>
    <w:rsid w:val="002018A2"/>
    <w:rsid w:val="00211657"/>
    <w:rsid w:val="00240E31"/>
    <w:rsid w:val="002458D6"/>
    <w:rsid w:val="0025211E"/>
    <w:rsid w:val="0027231E"/>
    <w:rsid w:val="002779E9"/>
    <w:rsid w:val="00284D34"/>
    <w:rsid w:val="002961BB"/>
    <w:rsid w:val="00297368"/>
    <w:rsid w:val="002A4F58"/>
    <w:rsid w:val="002A6436"/>
    <w:rsid w:val="002C65EC"/>
    <w:rsid w:val="002E0250"/>
    <w:rsid w:val="00302B3D"/>
    <w:rsid w:val="00306ED0"/>
    <w:rsid w:val="003150E2"/>
    <w:rsid w:val="00341D4F"/>
    <w:rsid w:val="00382209"/>
    <w:rsid w:val="003C587C"/>
    <w:rsid w:val="003C7A4A"/>
    <w:rsid w:val="003D717B"/>
    <w:rsid w:val="003E6384"/>
    <w:rsid w:val="003F24E7"/>
    <w:rsid w:val="0040363C"/>
    <w:rsid w:val="00445A42"/>
    <w:rsid w:val="00476D90"/>
    <w:rsid w:val="004E243B"/>
    <w:rsid w:val="00513E66"/>
    <w:rsid w:val="00563846"/>
    <w:rsid w:val="005677C7"/>
    <w:rsid w:val="005A1964"/>
    <w:rsid w:val="005C3091"/>
    <w:rsid w:val="005E0C5F"/>
    <w:rsid w:val="00632B82"/>
    <w:rsid w:val="006855D6"/>
    <w:rsid w:val="00687FFA"/>
    <w:rsid w:val="006B41F6"/>
    <w:rsid w:val="006E41D8"/>
    <w:rsid w:val="006F2194"/>
    <w:rsid w:val="00754DCD"/>
    <w:rsid w:val="00782B27"/>
    <w:rsid w:val="00782F04"/>
    <w:rsid w:val="0079531F"/>
    <w:rsid w:val="007D2ED5"/>
    <w:rsid w:val="007E358E"/>
    <w:rsid w:val="0080724F"/>
    <w:rsid w:val="008277B1"/>
    <w:rsid w:val="00855DDC"/>
    <w:rsid w:val="00870A34"/>
    <w:rsid w:val="008818D2"/>
    <w:rsid w:val="00885C79"/>
    <w:rsid w:val="008C3BE0"/>
    <w:rsid w:val="008D20CF"/>
    <w:rsid w:val="00904DE9"/>
    <w:rsid w:val="009103C3"/>
    <w:rsid w:val="00946213"/>
    <w:rsid w:val="00965020"/>
    <w:rsid w:val="00975A73"/>
    <w:rsid w:val="009E6CAD"/>
    <w:rsid w:val="00A05D23"/>
    <w:rsid w:val="00A21F07"/>
    <w:rsid w:val="00A23971"/>
    <w:rsid w:val="00A30650"/>
    <w:rsid w:val="00A66398"/>
    <w:rsid w:val="00A804D6"/>
    <w:rsid w:val="00A85BCA"/>
    <w:rsid w:val="00A929D8"/>
    <w:rsid w:val="00AD1DAC"/>
    <w:rsid w:val="00AE63EC"/>
    <w:rsid w:val="00AF437F"/>
    <w:rsid w:val="00B047DC"/>
    <w:rsid w:val="00B6760C"/>
    <w:rsid w:val="00B91BE0"/>
    <w:rsid w:val="00BC566D"/>
    <w:rsid w:val="00BF6587"/>
    <w:rsid w:val="00C05A4D"/>
    <w:rsid w:val="00C54521"/>
    <w:rsid w:val="00C567D3"/>
    <w:rsid w:val="00C9058D"/>
    <w:rsid w:val="00CA79AA"/>
    <w:rsid w:val="00CB7CF1"/>
    <w:rsid w:val="00CC6809"/>
    <w:rsid w:val="00CD3D2D"/>
    <w:rsid w:val="00CD634C"/>
    <w:rsid w:val="00CF3B75"/>
    <w:rsid w:val="00CF4678"/>
    <w:rsid w:val="00D2692E"/>
    <w:rsid w:val="00D3772B"/>
    <w:rsid w:val="00D80490"/>
    <w:rsid w:val="00D97AC8"/>
    <w:rsid w:val="00DC6793"/>
    <w:rsid w:val="00DD5A6B"/>
    <w:rsid w:val="00E0144B"/>
    <w:rsid w:val="00E13C74"/>
    <w:rsid w:val="00E17A6D"/>
    <w:rsid w:val="00E221F0"/>
    <w:rsid w:val="00E37216"/>
    <w:rsid w:val="00E54351"/>
    <w:rsid w:val="00E621B8"/>
    <w:rsid w:val="00E666AB"/>
    <w:rsid w:val="00E66EFD"/>
    <w:rsid w:val="00E7607F"/>
    <w:rsid w:val="00E77D49"/>
    <w:rsid w:val="00EA1D08"/>
    <w:rsid w:val="00F00153"/>
    <w:rsid w:val="00F46401"/>
    <w:rsid w:val="00FB6800"/>
    <w:rsid w:val="00FC01C6"/>
    <w:rsid w:val="00FD234B"/>
    <w:rsid w:val="00FE3F52"/>
    <w:rsid w:val="00FF6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49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FC01C6"/>
    <w:rPr>
      <w:rFonts w:cs="Times New Roman"/>
      <w:color w:val="0000FF"/>
      <w:u w:val="single"/>
    </w:rPr>
  </w:style>
  <w:style w:type="paragraph" w:styleId="BodyTextIndent">
    <w:name w:val="Body Text Indent"/>
    <w:basedOn w:val="Normal"/>
    <w:link w:val="BodyTextIndentChar"/>
    <w:uiPriority w:val="99"/>
    <w:semiHidden/>
    <w:rsid w:val="00FC01C6"/>
    <w:pPr>
      <w:adjustRightInd w:val="0"/>
      <w:snapToGrid w:val="0"/>
      <w:spacing w:line="600" w:lineRule="exact"/>
      <w:ind w:firstLineChars="200" w:firstLine="640"/>
    </w:pPr>
    <w:rPr>
      <w:rFonts w:ascii="Times New Roman" w:eastAsia="仿宋_GB2312" w:hAnsi="Times New Roman"/>
      <w:kern w:val="0"/>
      <w:sz w:val="32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FC01C6"/>
    <w:rPr>
      <w:rFonts w:ascii="Times New Roman" w:eastAsia="仿宋_GB2312" w:hAnsi="Times New Roman" w:cs="Times New Roman"/>
      <w:snapToGrid w:val="0"/>
      <w:kern w:val="0"/>
      <w:sz w:val="24"/>
      <w:szCs w:val="24"/>
    </w:rPr>
  </w:style>
  <w:style w:type="table" w:styleId="TableGrid">
    <w:name w:val="Table Grid"/>
    <w:basedOn w:val="TableNormal"/>
    <w:uiPriority w:val="99"/>
    <w:rsid w:val="00FC01C6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uiPriority w:val="99"/>
    <w:rsid w:val="00FC01C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0F3F1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F3F18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192A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92AB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192A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92AB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26</Words>
  <Characters>153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Administrator</dc:creator>
  <cp:keywords/>
  <dc:description/>
  <cp:lastModifiedBy>admin</cp:lastModifiedBy>
  <cp:revision>2</cp:revision>
  <cp:lastPrinted>2016-06-06T07:12:00Z</cp:lastPrinted>
  <dcterms:created xsi:type="dcterms:W3CDTF">2016-06-17T05:44:00Z</dcterms:created>
  <dcterms:modified xsi:type="dcterms:W3CDTF">2016-06-17T05:44:00Z</dcterms:modified>
</cp:coreProperties>
</file>