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2BB" w:rsidRPr="00017ED2" w:rsidRDefault="00F362BB" w:rsidP="001E206E">
      <w:pPr>
        <w:pStyle w:val="BodyTextIndent"/>
        <w:spacing w:line="660" w:lineRule="exact"/>
        <w:ind w:firstLineChars="0" w:firstLine="0"/>
        <w:rPr>
          <w:rFonts w:ascii="黑体" w:eastAsia="黑体" w:hAnsi="黑体"/>
          <w:szCs w:val="32"/>
        </w:rPr>
      </w:pPr>
      <w:r w:rsidRPr="00017ED2">
        <w:rPr>
          <w:rFonts w:ascii="黑体" w:eastAsia="黑体" w:hAnsi="黑体" w:hint="eastAsia"/>
          <w:szCs w:val="32"/>
        </w:rPr>
        <w:t>附件</w:t>
      </w:r>
      <w:r w:rsidRPr="00017ED2">
        <w:rPr>
          <w:rFonts w:ascii="黑体" w:eastAsia="黑体" w:hAnsi="黑体"/>
          <w:szCs w:val="32"/>
        </w:rPr>
        <w:t>2</w:t>
      </w:r>
    </w:p>
    <w:p w:rsidR="00F362BB" w:rsidRDefault="00F362BB" w:rsidP="00855DDC">
      <w:pPr>
        <w:pStyle w:val="BodyTextIndent"/>
        <w:tabs>
          <w:tab w:val="center" w:pos="4153"/>
        </w:tabs>
        <w:spacing w:line="560" w:lineRule="exact"/>
        <w:ind w:firstLineChars="0" w:firstLine="0"/>
        <w:rPr>
          <w:rFonts w:ascii="华文中宋" w:eastAsia="华文中宋" w:hAnsi="华文中宋"/>
          <w:b/>
          <w:sz w:val="44"/>
          <w:szCs w:val="44"/>
        </w:rPr>
      </w:pPr>
    </w:p>
    <w:p w:rsidR="00F362BB" w:rsidRDefault="00F362BB" w:rsidP="00855DDC">
      <w:pPr>
        <w:pStyle w:val="BodyTextIndent"/>
        <w:tabs>
          <w:tab w:val="center" w:pos="4153"/>
        </w:tabs>
        <w:spacing w:line="560" w:lineRule="exact"/>
        <w:ind w:firstLineChars="0" w:firstLine="0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/>
          <w:b/>
          <w:sz w:val="44"/>
          <w:szCs w:val="44"/>
        </w:rPr>
        <w:tab/>
      </w:r>
      <w:r>
        <w:rPr>
          <w:rFonts w:ascii="华文中宋" w:eastAsia="华文中宋" w:hAnsi="华文中宋" w:hint="eastAsia"/>
          <w:b/>
          <w:sz w:val="44"/>
          <w:szCs w:val="44"/>
        </w:rPr>
        <w:t>参</w:t>
      </w:r>
      <w:r w:rsidRPr="007E358E">
        <w:rPr>
          <w:rFonts w:ascii="华文中宋" w:eastAsia="华文中宋" w:hAnsi="华文中宋" w:hint="eastAsia"/>
          <w:b/>
          <w:sz w:val="44"/>
          <w:szCs w:val="44"/>
        </w:rPr>
        <w:t>加烟博</w:t>
      </w:r>
      <w:r>
        <w:rPr>
          <w:rFonts w:ascii="华文中宋" w:eastAsia="华文中宋" w:hAnsi="华文中宋" w:hint="eastAsia"/>
          <w:b/>
          <w:sz w:val="44"/>
          <w:szCs w:val="44"/>
        </w:rPr>
        <w:t>会</w:t>
      </w:r>
      <w:r w:rsidRPr="00CA79AA">
        <w:rPr>
          <w:rFonts w:ascii="华文中宋" w:eastAsia="华文中宋" w:hAnsi="华文中宋" w:hint="eastAsia"/>
          <w:b/>
          <w:sz w:val="44"/>
          <w:szCs w:val="44"/>
        </w:rPr>
        <w:t>回执</w:t>
      </w:r>
    </w:p>
    <w:p w:rsidR="00F362BB" w:rsidRDefault="00F362BB" w:rsidP="00855DDC">
      <w:pPr>
        <w:pStyle w:val="BodyTextIndent"/>
        <w:tabs>
          <w:tab w:val="left" w:pos="5160"/>
        </w:tabs>
        <w:spacing w:line="560" w:lineRule="exact"/>
        <w:ind w:firstLineChars="0" w:firstLine="0"/>
        <w:jc w:val="left"/>
        <w:rPr>
          <w:rFonts w:cs="仿宋_GB2312"/>
          <w:sz w:val="30"/>
          <w:szCs w:val="30"/>
        </w:rPr>
      </w:pPr>
      <w:r>
        <w:rPr>
          <w:rFonts w:cs="仿宋_GB2312"/>
          <w:sz w:val="30"/>
          <w:szCs w:val="30"/>
        </w:rPr>
        <w:tab/>
      </w:r>
    </w:p>
    <w:p w:rsidR="00F362BB" w:rsidRPr="00B047DC" w:rsidRDefault="00F362BB" w:rsidP="00A929D8">
      <w:pPr>
        <w:pStyle w:val="BodyTextIndent"/>
        <w:spacing w:line="560" w:lineRule="exact"/>
        <w:ind w:firstLineChars="0" w:firstLine="0"/>
        <w:jc w:val="left"/>
        <w:rPr>
          <w:rFonts w:ascii="华文中宋" w:eastAsia="华文中宋" w:hAnsi="华文中宋"/>
          <w:b/>
          <w:sz w:val="44"/>
          <w:szCs w:val="44"/>
        </w:rPr>
      </w:pPr>
      <w:r>
        <w:rPr>
          <w:rFonts w:cs="仿宋_GB2312" w:hint="eastAsia"/>
          <w:sz w:val="30"/>
          <w:szCs w:val="30"/>
        </w:rPr>
        <w:t>联系</w:t>
      </w:r>
      <w:r w:rsidRPr="00B047DC">
        <w:rPr>
          <w:rFonts w:cs="仿宋_GB2312" w:hint="eastAsia"/>
          <w:sz w:val="30"/>
          <w:szCs w:val="30"/>
        </w:rPr>
        <w:t>人：</w:t>
      </w:r>
      <w:r w:rsidRPr="00B047DC">
        <w:rPr>
          <w:sz w:val="30"/>
          <w:szCs w:val="30"/>
        </w:rPr>
        <w:t xml:space="preserve">   </w:t>
      </w:r>
      <w:r>
        <w:rPr>
          <w:sz w:val="30"/>
          <w:szCs w:val="30"/>
        </w:rPr>
        <w:t xml:space="preserve">    </w:t>
      </w:r>
      <w:r w:rsidRPr="00B047DC">
        <w:rPr>
          <w:sz w:val="30"/>
          <w:szCs w:val="30"/>
        </w:rPr>
        <w:t xml:space="preserve">         </w:t>
      </w:r>
      <w:r w:rsidRPr="00B047DC">
        <w:rPr>
          <w:rFonts w:cs="仿宋_GB2312" w:hint="eastAsia"/>
          <w:sz w:val="30"/>
          <w:szCs w:val="30"/>
        </w:rPr>
        <w:t>联系电话：</w:t>
      </w:r>
    </w:p>
    <w:tbl>
      <w:tblPr>
        <w:tblpPr w:leftFromText="180" w:rightFromText="180" w:vertAnchor="page" w:horzAnchor="margin" w:tblpY="47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523"/>
        <w:gridCol w:w="1418"/>
        <w:gridCol w:w="1417"/>
        <w:gridCol w:w="814"/>
        <w:gridCol w:w="462"/>
        <w:gridCol w:w="425"/>
        <w:gridCol w:w="993"/>
      </w:tblGrid>
      <w:tr w:rsidR="00F362BB" w:rsidRPr="00D3772B" w:rsidTr="00D3772B">
        <w:trPr>
          <w:trHeight w:val="702"/>
        </w:trPr>
        <w:tc>
          <w:tcPr>
            <w:tcW w:w="1420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7052" w:type="dxa"/>
            <w:gridSpan w:val="7"/>
            <w:vAlign w:val="center"/>
          </w:tcPr>
          <w:p w:rsidR="00F362BB" w:rsidRPr="00D3772B" w:rsidRDefault="00F362BB" w:rsidP="00D3772B">
            <w:pPr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</w:tr>
      <w:tr w:rsidR="00F362BB" w:rsidRPr="00D3772B" w:rsidTr="00D3772B">
        <w:trPr>
          <w:trHeight w:val="715"/>
        </w:trPr>
        <w:tc>
          <w:tcPr>
            <w:tcW w:w="1420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单位地址</w:t>
            </w:r>
          </w:p>
        </w:tc>
        <w:tc>
          <w:tcPr>
            <w:tcW w:w="5172" w:type="dxa"/>
            <w:gridSpan w:val="4"/>
            <w:vAlign w:val="center"/>
          </w:tcPr>
          <w:p w:rsidR="00F362BB" w:rsidRPr="00D3772B" w:rsidRDefault="00F362BB" w:rsidP="00D3772B">
            <w:pPr>
              <w:pStyle w:val="BodyTextIndent"/>
              <w:spacing w:line="560" w:lineRule="exact"/>
              <w:ind w:firstLineChars="0" w:firstLine="0"/>
              <w:rPr>
                <w:rFonts w:ascii="仿宋_GB2312" w:hAnsi="华文中宋"/>
                <w:b/>
                <w:sz w:val="44"/>
                <w:szCs w:val="4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邮编</w:t>
            </w:r>
          </w:p>
        </w:tc>
        <w:tc>
          <w:tcPr>
            <w:tcW w:w="993" w:type="dxa"/>
            <w:vAlign w:val="center"/>
          </w:tcPr>
          <w:p w:rsidR="00F362BB" w:rsidRPr="00D3772B" w:rsidRDefault="00F362BB" w:rsidP="00D3772B">
            <w:pPr>
              <w:pStyle w:val="BodyTextIndent"/>
              <w:spacing w:line="560" w:lineRule="exact"/>
              <w:ind w:firstLineChars="0" w:firstLine="0"/>
              <w:rPr>
                <w:rFonts w:ascii="仿宋_GB2312" w:hAnsi="华文中宋"/>
                <w:b/>
                <w:sz w:val="44"/>
                <w:szCs w:val="44"/>
              </w:rPr>
            </w:pPr>
          </w:p>
        </w:tc>
      </w:tr>
      <w:tr w:rsidR="00F362BB" w:rsidRPr="00D3772B" w:rsidTr="00D3772B">
        <w:tc>
          <w:tcPr>
            <w:tcW w:w="1420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在本会</w:t>
            </w:r>
          </w:p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会员级别</w:t>
            </w:r>
          </w:p>
        </w:tc>
        <w:tc>
          <w:tcPr>
            <w:tcW w:w="7052" w:type="dxa"/>
            <w:gridSpan w:val="7"/>
            <w:vAlign w:val="center"/>
          </w:tcPr>
          <w:p w:rsidR="00F362BB" w:rsidRPr="00D3772B" w:rsidRDefault="00F362BB" w:rsidP="00F362BB">
            <w:pPr>
              <w:pStyle w:val="BodyTextIndent"/>
              <w:spacing w:line="560" w:lineRule="exact"/>
              <w:ind w:firstLine="3168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D3772B">
              <w:rPr>
                <w:rFonts w:ascii="仿宋" w:eastAsia="仿宋" w:hAnsi="仿宋" w:hint="eastAsia"/>
                <w:sz w:val="28"/>
              </w:rPr>
              <w:t>□</w:t>
            </w:r>
            <w:r w:rsidRPr="00D3772B">
              <w:rPr>
                <w:rFonts w:ascii="仿宋" w:eastAsia="仿宋" w:hAnsi="仿宋"/>
                <w:sz w:val="28"/>
              </w:rPr>
              <w:t xml:space="preserve"> </w:t>
            </w:r>
            <w:r w:rsidRPr="00D3772B">
              <w:rPr>
                <w:rFonts w:ascii="仿宋" w:eastAsia="仿宋" w:hAnsi="仿宋" w:hint="eastAsia"/>
                <w:sz w:val="30"/>
                <w:szCs w:val="30"/>
              </w:rPr>
              <w:t>副会长单位</w:t>
            </w:r>
            <w:r w:rsidRPr="00D3772B">
              <w:rPr>
                <w:rFonts w:ascii="仿宋" w:eastAsia="仿宋" w:hAnsi="仿宋"/>
                <w:sz w:val="30"/>
                <w:szCs w:val="30"/>
              </w:rPr>
              <w:t xml:space="preserve">         </w:t>
            </w:r>
            <w:r w:rsidRPr="00D3772B">
              <w:rPr>
                <w:rFonts w:ascii="仿宋" w:eastAsia="仿宋" w:hAnsi="仿宋" w:hint="eastAsia"/>
                <w:sz w:val="28"/>
              </w:rPr>
              <w:t>□</w:t>
            </w:r>
            <w:r w:rsidRPr="00D3772B">
              <w:rPr>
                <w:rFonts w:ascii="仿宋" w:eastAsia="仿宋" w:hAnsi="仿宋"/>
                <w:sz w:val="28"/>
              </w:rPr>
              <w:t xml:space="preserve"> </w:t>
            </w:r>
            <w:r w:rsidRPr="00D3772B">
              <w:rPr>
                <w:rFonts w:ascii="仿宋" w:eastAsia="仿宋" w:hAnsi="仿宋" w:hint="eastAsia"/>
                <w:sz w:val="30"/>
                <w:szCs w:val="30"/>
              </w:rPr>
              <w:t>常务理事单位</w:t>
            </w:r>
            <w:r w:rsidRPr="00D3772B"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</w:p>
          <w:p w:rsidR="00F362BB" w:rsidRPr="00D3772B" w:rsidRDefault="00F362BB" w:rsidP="00F362BB">
            <w:pPr>
              <w:pStyle w:val="BodyTextIndent"/>
              <w:spacing w:line="560" w:lineRule="exact"/>
              <w:ind w:firstLine="31680"/>
              <w:jc w:val="left"/>
              <w:rPr>
                <w:rFonts w:ascii="华文中宋" w:eastAsia="华文中宋" w:hAnsi="华文中宋"/>
                <w:sz w:val="30"/>
                <w:szCs w:val="30"/>
              </w:rPr>
            </w:pPr>
            <w:r w:rsidRPr="00D3772B">
              <w:rPr>
                <w:rFonts w:ascii="仿宋" w:eastAsia="仿宋" w:hAnsi="仿宋" w:hint="eastAsia"/>
                <w:sz w:val="28"/>
              </w:rPr>
              <w:t>□</w:t>
            </w:r>
            <w:r w:rsidRPr="00D3772B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D3772B">
              <w:rPr>
                <w:rFonts w:ascii="仿宋" w:eastAsia="仿宋" w:hAnsi="仿宋" w:hint="eastAsia"/>
                <w:sz w:val="30"/>
                <w:szCs w:val="30"/>
              </w:rPr>
              <w:t>理事单位</w:t>
            </w:r>
            <w:r w:rsidRPr="00D3772B">
              <w:rPr>
                <w:rFonts w:ascii="仿宋" w:eastAsia="仿宋" w:hAnsi="仿宋"/>
                <w:sz w:val="30"/>
                <w:szCs w:val="30"/>
              </w:rPr>
              <w:t xml:space="preserve">           </w:t>
            </w:r>
            <w:r w:rsidRPr="00D3772B">
              <w:rPr>
                <w:rFonts w:ascii="仿宋" w:eastAsia="仿宋" w:hAnsi="仿宋" w:hint="eastAsia"/>
                <w:sz w:val="28"/>
              </w:rPr>
              <w:t>□</w:t>
            </w:r>
            <w:r w:rsidRPr="00D3772B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D3772B">
              <w:rPr>
                <w:rFonts w:ascii="仿宋" w:eastAsia="仿宋" w:hAnsi="仿宋" w:hint="eastAsia"/>
                <w:sz w:val="30"/>
                <w:szCs w:val="30"/>
              </w:rPr>
              <w:t>会员单位</w:t>
            </w:r>
          </w:p>
        </w:tc>
      </w:tr>
      <w:tr w:rsidR="00F362BB" w:rsidRPr="00D3772B" w:rsidTr="00D3772B">
        <w:tc>
          <w:tcPr>
            <w:tcW w:w="1420" w:type="dxa"/>
            <w:vMerge w:val="restart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参会人员</w:t>
            </w:r>
          </w:p>
        </w:tc>
        <w:tc>
          <w:tcPr>
            <w:tcW w:w="1523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姓</w:t>
            </w:r>
            <w:r w:rsidRPr="00D3772B">
              <w:rPr>
                <w:rFonts w:ascii="仿宋_GB2312" w:eastAsia="仿宋_GB2312" w:hAnsi="华文中宋"/>
                <w:kern w:val="0"/>
                <w:sz w:val="30"/>
                <w:szCs w:val="30"/>
              </w:rPr>
              <w:t xml:space="preserve">  </w:t>
            </w: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1418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职</w:t>
            </w:r>
            <w:r w:rsidRPr="00D3772B">
              <w:rPr>
                <w:rFonts w:ascii="仿宋_GB2312" w:eastAsia="仿宋_GB2312" w:hAnsi="华文中宋"/>
                <w:kern w:val="0"/>
                <w:sz w:val="30"/>
                <w:szCs w:val="30"/>
              </w:rPr>
              <w:t xml:space="preserve">  </w:t>
            </w: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务</w:t>
            </w:r>
          </w:p>
        </w:tc>
        <w:tc>
          <w:tcPr>
            <w:tcW w:w="1417" w:type="dxa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手</w:t>
            </w:r>
            <w:r w:rsidRPr="00D3772B">
              <w:rPr>
                <w:rFonts w:ascii="仿宋_GB2312" w:eastAsia="仿宋_GB2312" w:hAnsi="华文中宋"/>
                <w:kern w:val="0"/>
                <w:sz w:val="30"/>
                <w:szCs w:val="30"/>
              </w:rPr>
              <w:t xml:space="preserve">  </w:t>
            </w: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机</w:t>
            </w:r>
          </w:p>
        </w:tc>
        <w:tc>
          <w:tcPr>
            <w:tcW w:w="1276" w:type="dxa"/>
            <w:gridSpan w:val="2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/>
                <w:kern w:val="0"/>
                <w:sz w:val="30"/>
                <w:szCs w:val="30"/>
              </w:rPr>
              <w:t>QQ</w:t>
            </w:r>
          </w:p>
        </w:tc>
        <w:tc>
          <w:tcPr>
            <w:tcW w:w="1418" w:type="dxa"/>
            <w:gridSpan w:val="2"/>
            <w:vAlign w:val="center"/>
          </w:tcPr>
          <w:p w:rsidR="00F362BB" w:rsidRPr="00D3772B" w:rsidRDefault="00F362BB" w:rsidP="00D3772B">
            <w:pPr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备</w:t>
            </w:r>
            <w:r w:rsidRPr="00D3772B">
              <w:rPr>
                <w:rFonts w:ascii="仿宋_GB2312" w:eastAsia="仿宋_GB2312" w:hAnsi="华文中宋"/>
                <w:kern w:val="0"/>
                <w:sz w:val="30"/>
                <w:szCs w:val="30"/>
              </w:rPr>
              <w:t xml:space="preserve">  </w:t>
            </w:r>
            <w:r w:rsidRPr="00D3772B">
              <w:rPr>
                <w:rFonts w:ascii="仿宋_GB2312" w:eastAsia="仿宋_GB2312" w:hAnsi="华文中宋" w:hint="eastAsia"/>
                <w:kern w:val="0"/>
                <w:sz w:val="30"/>
                <w:szCs w:val="30"/>
              </w:rPr>
              <w:t>注</w:t>
            </w:r>
          </w:p>
        </w:tc>
      </w:tr>
      <w:tr w:rsidR="00F362BB" w:rsidRPr="00D3772B" w:rsidTr="00D3772B">
        <w:tc>
          <w:tcPr>
            <w:tcW w:w="1420" w:type="dxa"/>
            <w:vMerge/>
            <w:vAlign w:val="center"/>
          </w:tcPr>
          <w:p w:rsidR="00F362BB" w:rsidRPr="00D3772B" w:rsidRDefault="00F362BB" w:rsidP="00D3772B">
            <w:pPr>
              <w:ind w:firstLine="600"/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523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</w:tr>
      <w:tr w:rsidR="00F362BB" w:rsidRPr="00D3772B" w:rsidTr="00D3772B">
        <w:tc>
          <w:tcPr>
            <w:tcW w:w="1420" w:type="dxa"/>
            <w:vMerge/>
            <w:vAlign w:val="center"/>
          </w:tcPr>
          <w:p w:rsidR="00F362BB" w:rsidRPr="00D3772B" w:rsidRDefault="00F362BB" w:rsidP="00D3772B">
            <w:pPr>
              <w:ind w:firstLine="600"/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523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</w:tr>
      <w:tr w:rsidR="00F362BB" w:rsidRPr="00D3772B" w:rsidTr="00D3772B">
        <w:tc>
          <w:tcPr>
            <w:tcW w:w="1420" w:type="dxa"/>
            <w:vMerge/>
            <w:vAlign w:val="center"/>
          </w:tcPr>
          <w:p w:rsidR="00F362BB" w:rsidRPr="00D3772B" w:rsidRDefault="00F362BB" w:rsidP="00D3772B">
            <w:pPr>
              <w:ind w:firstLine="600"/>
              <w:jc w:val="center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523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362BB" w:rsidRPr="00D3772B" w:rsidRDefault="00F362BB" w:rsidP="00D3772B">
            <w:pPr>
              <w:ind w:firstLine="600"/>
              <w:rPr>
                <w:rFonts w:ascii="仿宋_GB2312" w:eastAsia="仿宋_GB2312" w:hAnsi="华文中宋"/>
                <w:kern w:val="0"/>
                <w:sz w:val="30"/>
                <w:szCs w:val="30"/>
              </w:rPr>
            </w:pPr>
          </w:p>
        </w:tc>
      </w:tr>
    </w:tbl>
    <w:p w:rsidR="00F362BB" w:rsidRDefault="00F362BB" w:rsidP="00FC01C6">
      <w:pPr>
        <w:pStyle w:val="BodyTextIndent"/>
        <w:spacing w:line="560" w:lineRule="exact"/>
        <w:ind w:firstLineChars="0" w:firstLine="0"/>
        <w:rPr>
          <w:szCs w:val="32"/>
        </w:rPr>
      </w:pPr>
      <w:r w:rsidRPr="00CA79AA">
        <w:rPr>
          <w:rFonts w:hint="eastAsia"/>
          <w:szCs w:val="32"/>
        </w:rPr>
        <w:t>注：</w:t>
      </w:r>
      <w:r>
        <w:rPr>
          <w:szCs w:val="32"/>
        </w:rPr>
        <w:t>1.</w:t>
      </w:r>
      <w:r>
        <w:rPr>
          <w:rFonts w:hint="eastAsia"/>
          <w:szCs w:val="32"/>
        </w:rPr>
        <w:t>请准确填写单位名称、地址和联系方式；</w:t>
      </w:r>
      <w:r>
        <w:rPr>
          <w:szCs w:val="32"/>
        </w:rPr>
        <w:t xml:space="preserve">  </w:t>
      </w:r>
    </w:p>
    <w:p w:rsidR="00F362BB" w:rsidRPr="00CA79AA" w:rsidRDefault="00F362BB" w:rsidP="000435B2">
      <w:pPr>
        <w:pStyle w:val="BodyTextIndent"/>
        <w:spacing w:line="560" w:lineRule="exact"/>
        <w:ind w:firstLine="31680"/>
        <w:rPr>
          <w:szCs w:val="32"/>
        </w:rPr>
      </w:pPr>
      <w:r>
        <w:rPr>
          <w:szCs w:val="32"/>
        </w:rPr>
        <w:t>2.</w:t>
      </w:r>
      <w:r>
        <w:rPr>
          <w:rFonts w:hint="eastAsia"/>
          <w:szCs w:val="32"/>
        </w:rPr>
        <w:t>凡是中烟协会员的，请在相应的</w:t>
      </w:r>
      <w:r>
        <w:rPr>
          <w:rFonts w:ascii="仿宋_GB2312" w:hint="eastAsia"/>
          <w:sz w:val="28"/>
        </w:rPr>
        <w:t>□</w:t>
      </w:r>
      <w:r w:rsidRPr="002C65EC">
        <w:rPr>
          <w:rFonts w:hint="eastAsia"/>
          <w:szCs w:val="32"/>
        </w:rPr>
        <w:t>内</w:t>
      </w:r>
      <w:r>
        <w:rPr>
          <w:rFonts w:hint="eastAsia"/>
          <w:szCs w:val="32"/>
        </w:rPr>
        <w:t>打“</w:t>
      </w:r>
      <w:r>
        <w:rPr>
          <w:szCs w:val="32"/>
        </w:rPr>
        <w:sym w:font="Wingdings" w:char="F0FC"/>
      </w:r>
      <w:r>
        <w:rPr>
          <w:rFonts w:hint="eastAsia"/>
          <w:szCs w:val="32"/>
        </w:rPr>
        <w:t>”。</w:t>
      </w:r>
    </w:p>
    <w:p w:rsidR="00F362BB" w:rsidRDefault="00F362BB" w:rsidP="00B91BE0">
      <w:pPr>
        <w:widowControl/>
        <w:jc w:val="left"/>
      </w:pPr>
    </w:p>
    <w:sectPr w:rsidR="00F362BB" w:rsidSect="00DC6793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2BB" w:rsidRDefault="00F362BB" w:rsidP="00192AB0">
      <w:r>
        <w:separator/>
      </w:r>
    </w:p>
  </w:endnote>
  <w:endnote w:type="continuationSeparator" w:id="0">
    <w:p w:rsidR="00F362BB" w:rsidRDefault="00F362BB" w:rsidP="00192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2BB" w:rsidRDefault="00F362BB" w:rsidP="00192AB0">
      <w:r>
        <w:separator/>
      </w:r>
    </w:p>
  </w:footnote>
  <w:footnote w:type="continuationSeparator" w:id="0">
    <w:p w:rsidR="00F362BB" w:rsidRDefault="00F362BB" w:rsidP="00192A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448BA"/>
    <w:multiLevelType w:val="hybridMultilevel"/>
    <w:tmpl w:val="33E2D59C"/>
    <w:lvl w:ilvl="0" w:tplc="916C690A">
      <w:start w:val="5"/>
      <w:numFmt w:val="bullet"/>
      <w:lvlText w:val="□"/>
      <w:lvlJc w:val="left"/>
      <w:pPr>
        <w:ind w:left="920" w:hanging="360"/>
      </w:pPr>
      <w:rPr>
        <w:rFonts w:ascii="仿宋_GB2312" w:eastAsia="仿宋_GB2312" w:hAnsi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1C6"/>
    <w:rsid w:val="00011536"/>
    <w:rsid w:val="00017ED2"/>
    <w:rsid w:val="000218F2"/>
    <w:rsid w:val="00040B91"/>
    <w:rsid w:val="000435B2"/>
    <w:rsid w:val="00070BC2"/>
    <w:rsid w:val="000B5366"/>
    <w:rsid w:val="000F3F18"/>
    <w:rsid w:val="000F5BA9"/>
    <w:rsid w:val="00114716"/>
    <w:rsid w:val="00192AB0"/>
    <w:rsid w:val="001B25C8"/>
    <w:rsid w:val="001E206E"/>
    <w:rsid w:val="001F425E"/>
    <w:rsid w:val="002018A2"/>
    <w:rsid w:val="00211657"/>
    <w:rsid w:val="00240E31"/>
    <w:rsid w:val="002458D6"/>
    <w:rsid w:val="0025211E"/>
    <w:rsid w:val="0027231E"/>
    <w:rsid w:val="002779E9"/>
    <w:rsid w:val="00284D34"/>
    <w:rsid w:val="002961BB"/>
    <w:rsid w:val="00297368"/>
    <w:rsid w:val="002A4F58"/>
    <w:rsid w:val="002A6436"/>
    <w:rsid w:val="002C65EC"/>
    <w:rsid w:val="002E0250"/>
    <w:rsid w:val="00302B3D"/>
    <w:rsid w:val="00306ED0"/>
    <w:rsid w:val="003150E2"/>
    <w:rsid w:val="00341D4F"/>
    <w:rsid w:val="00382209"/>
    <w:rsid w:val="003C587C"/>
    <w:rsid w:val="003C7A4A"/>
    <w:rsid w:val="003D717B"/>
    <w:rsid w:val="003E6384"/>
    <w:rsid w:val="003F24E7"/>
    <w:rsid w:val="0040363C"/>
    <w:rsid w:val="00445A42"/>
    <w:rsid w:val="00476D90"/>
    <w:rsid w:val="004E243B"/>
    <w:rsid w:val="00513E66"/>
    <w:rsid w:val="00563846"/>
    <w:rsid w:val="005677C7"/>
    <w:rsid w:val="005A1964"/>
    <w:rsid w:val="005C3091"/>
    <w:rsid w:val="005E0C5F"/>
    <w:rsid w:val="00632B82"/>
    <w:rsid w:val="006855D6"/>
    <w:rsid w:val="00687FFA"/>
    <w:rsid w:val="006B41F6"/>
    <w:rsid w:val="006E41D8"/>
    <w:rsid w:val="006F2194"/>
    <w:rsid w:val="00754DCD"/>
    <w:rsid w:val="00782B27"/>
    <w:rsid w:val="00782F04"/>
    <w:rsid w:val="0079531F"/>
    <w:rsid w:val="007D2ED5"/>
    <w:rsid w:val="007E358E"/>
    <w:rsid w:val="0080724F"/>
    <w:rsid w:val="008277B1"/>
    <w:rsid w:val="00855DDC"/>
    <w:rsid w:val="00870A34"/>
    <w:rsid w:val="008818D2"/>
    <w:rsid w:val="00885C79"/>
    <w:rsid w:val="008C3BE0"/>
    <w:rsid w:val="008D20CF"/>
    <w:rsid w:val="00904DE9"/>
    <w:rsid w:val="009103C3"/>
    <w:rsid w:val="00946213"/>
    <w:rsid w:val="00965020"/>
    <w:rsid w:val="00975A73"/>
    <w:rsid w:val="009E6CAD"/>
    <w:rsid w:val="00A05D23"/>
    <w:rsid w:val="00A21F07"/>
    <w:rsid w:val="00A23971"/>
    <w:rsid w:val="00A30650"/>
    <w:rsid w:val="00A66398"/>
    <w:rsid w:val="00A804D6"/>
    <w:rsid w:val="00A85BCA"/>
    <w:rsid w:val="00A929D8"/>
    <w:rsid w:val="00AD1DAC"/>
    <w:rsid w:val="00AE63EC"/>
    <w:rsid w:val="00AF437F"/>
    <w:rsid w:val="00B047DC"/>
    <w:rsid w:val="00B6760C"/>
    <w:rsid w:val="00B91BE0"/>
    <w:rsid w:val="00BC566D"/>
    <w:rsid w:val="00BF6587"/>
    <w:rsid w:val="00C05A4D"/>
    <w:rsid w:val="00C54521"/>
    <w:rsid w:val="00C567D3"/>
    <w:rsid w:val="00C9058D"/>
    <w:rsid w:val="00CA79AA"/>
    <w:rsid w:val="00CB7CF1"/>
    <w:rsid w:val="00CC6809"/>
    <w:rsid w:val="00CD3D2D"/>
    <w:rsid w:val="00CD634C"/>
    <w:rsid w:val="00CF4678"/>
    <w:rsid w:val="00D2692E"/>
    <w:rsid w:val="00D3772B"/>
    <w:rsid w:val="00D80490"/>
    <w:rsid w:val="00D97AC8"/>
    <w:rsid w:val="00DC6793"/>
    <w:rsid w:val="00DD5A6B"/>
    <w:rsid w:val="00E0144B"/>
    <w:rsid w:val="00E13C74"/>
    <w:rsid w:val="00E17A6D"/>
    <w:rsid w:val="00E221F0"/>
    <w:rsid w:val="00E37216"/>
    <w:rsid w:val="00E54351"/>
    <w:rsid w:val="00E621B8"/>
    <w:rsid w:val="00E666AB"/>
    <w:rsid w:val="00E66EFD"/>
    <w:rsid w:val="00E7607F"/>
    <w:rsid w:val="00E77D49"/>
    <w:rsid w:val="00EA1D08"/>
    <w:rsid w:val="00F00153"/>
    <w:rsid w:val="00F362BB"/>
    <w:rsid w:val="00F4629C"/>
    <w:rsid w:val="00F46401"/>
    <w:rsid w:val="00FB6800"/>
    <w:rsid w:val="00FC01C6"/>
    <w:rsid w:val="00FD234B"/>
    <w:rsid w:val="00FE3F52"/>
    <w:rsid w:val="00FF6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49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C01C6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rsid w:val="00FC01C6"/>
    <w:pPr>
      <w:adjustRightInd w:val="0"/>
      <w:snapToGrid w:val="0"/>
      <w:spacing w:line="600" w:lineRule="exact"/>
      <w:ind w:firstLineChars="200" w:firstLine="640"/>
    </w:pPr>
    <w:rPr>
      <w:rFonts w:ascii="Times New Roman" w:eastAsia="仿宋_GB2312" w:hAnsi="Times New Roman"/>
      <w:kern w:val="0"/>
      <w:sz w:val="3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C01C6"/>
    <w:rPr>
      <w:rFonts w:ascii="Times New Roman" w:eastAsia="仿宋_GB2312" w:hAnsi="Times New Roman" w:cs="Times New Roman"/>
      <w:snapToGrid w:val="0"/>
      <w:kern w:val="0"/>
      <w:sz w:val="24"/>
      <w:szCs w:val="24"/>
    </w:rPr>
  </w:style>
  <w:style w:type="table" w:styleId="TableGrid">
    <w:name w:val="Table Grid"/>
    <w:basedOn w:val="TableNormal"/>
    <w:uiPriority w:val="99"/>
    <w:rsid w:val="00FC01C6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FC01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F3F1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F3F1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92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92AB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92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92AB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33</Words>
  <Characters>189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admin</cp:lastModifiedBy>
  <cp:revision>2</cp:revision>
  <cp:lastPrinted>2016-06-06T07:12:00Z</cp:lastPrinted>
  <dcterms:created xsi:type="dcterms:W3CDTF">2016-06-17T05:44:00Z</dcterms:created>
  <dcterms:modified xsi:type="dcterms:W3CDTF">2016-06-17T05:44:00Z</dcterms:modified>
</cp:coreProperties>
</file>